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7BA" w:rsidRDefault="001167BA" w:rsidP="001167BA">
      <w:pPr>
        <w:pStyle w:val="Titre"/>
        <w:spacing w:after="0" w:line="276" w:lineRule="auto"/>
        <w:jc w:val="center"/>
      </w:pPr>
      <w:bookmarkStart w:id="0" w:name="_GoBack"/>
      <w:bookmarkEnd w:id="0"/>
    </w:p>
    <w:p w:rsidR="004413B1" w:rsidRDefault="004413B1" w:rsidP="001167BA">
      <w:pPr>
        <w:pStyle w:val="Titre"/>
        <w:spacing w:after="0" w:line="276" w:lineRule="auto"/>
        <w:jc w:val="center"/>
      </w:pPr>
      <w:r w:rsidRPr="004413B1">
        <w:t xml:space="preserve">Gelation kinetics of sodium </w:t>
      </w:r>
      <w:proofErr w:type="spellStart"/>
      <w:r w:rsidRPr="004413B1">
        <w:t>caseinate</w:t>
      </w:r>
      <w:proofErr w:type="spellEnd"/>
      <w:r w:rsidRPr="004413B1">
        <w:t xml:space="preserve"> </w:t>
      </w:r>
    </w:p>
    <w:p w:rsidR="00050ABE" w:rsidRPr="001167BA" w:rsidRDefault="004413B1" w:rsidP="001167BA">
      <w:pPr>
        <w:pStyle w:val="Titre"/>
        <w:spacing w:after="0" w:line="276" w:lineRule="auto"/>
        <w:jc w:val="center"/>
        <w:rPr>
          <w:lang w:val="en-US"/>
        </w:rPr>
      </w:pPr>
      <w:proofErr w:type="gramStart"/>
      <w:r w:rsidRPr="004413B1">
        <w:t>induced</w:t>
      </w:r>
      <w:proofErr w:type="gramEnd"/>
      <w:r w:rsidRPr="004413B1">
        <w:t xml:space="preserve"> by continuous acidification</w:t>
      </w:r>
    </w:p>
    <w:p w:rsidR="00050ABE" w:rsidRPr="008A67B9" w:rsidRDefault="008A67B9" w:rsidP="001F4651">
      <w:pPr>
        <w:pStyle w:val="Authors"/>
        <w:spacing w:after="0" w:line="276" w:lineRule="auto"/>
        <w:jc w:val="center"/>
        <w:rPr>
          <w:vertAlign w:val="superscript"/>
          <w:lang w:val="fr-FR"/>
        </w:rPr>
      </w:pPr>
      <w:r w:rsidRPr="008A67B9">
        <w:rPr>
          <w:u w:val="single"/>
          <w:lang w:val="fr-FR"/>
        </w:rPr>
        <w:t>Thomas Gibaud</w:t>
      </w:r>
    </w:p>
    <w:p w:rsidR="000F73C1" w:rsidRPr="008A67B9" w:rsidRDefault="008A67B9" w:rsidP="001F4651">
      <w:pPr>
        <w:pStyle w:val="Affiliation"/>
        <w:spacing w:line="276" w:lineRule="auto"/>
        <w:jc w:val="center"/>
        <w:rPr>
          <w:lang w:val="fr-FR"/>
        </w:rPr>
      </w:pPr>
      <w:r w:rsidRPr="008A67B9">
        <w:rPr>
          <w:rStyle w:val="institution"/>
          <w:lang w:val="fr-FR"/>
        </w:rPr>
        <w:t>Univ. Lyon, Ens de Lyon, Univ. Claude Bernard, CNRS</w:t>
      </w:r>
      <w:r w:rsidRPr="008A67B9">
        <w:rPr>
          <w:lang w:val="fr-FR"/>
        </w:rPr>
        <w:t xml:space="preserve">, </w:t>
      </w:r>
      <w:r w:rsidRPr="008A67B9">
        <w:rPr>
          <w:rStyle w:val="institution"/>
          <w:lang w:val="fr-FR"/>
        </w:rPr>
        <w:t>Laboratoire de Physique</w:t>
      </w:r>
      <w:r w:rsidRPr="008A67B9">
        <w:rPr>
          <w:lang w:val="fr-FR"/>
        </w:rPr>
        <w:t xml:space="preserve">, F-69342 Lyon, </w:t>
      </w:r>
      <w:r w:rsidRPr="008A67B9">
        <w:rPr>
          <w:rStyle w:val="country"/>
          <w:lang w:val="fr-FR"/>
        </w:rPr>
        <w:t>France</w:t>
      </w:r>
    </w:p>
    <w:p w:rsidR="007A1427" w:rsidRPr="008A67B9" w:rsidRDefault="00050ABE" w:rsidP="001F4651">
      <w:pPr>
        <w:pStyle w:val="Affiliation"/>
        <w:spacing w:line="276" w:lineRule="auto"/>
        <w:jc w:val="center"/>
        <w:rPr>
          <w:lang w:val="fr-FR"/>
        </w:rPr>
      </w:pPr>
      <w:r w:rsidRPr="008A67B9">
        <w:rPr>
          <w:lang w:val="fr-FR"/>
        </w:rPr>
        <w:t>E</w:t>
      </w:r>
      <w:r w:rsidR="0031629B" w:rsidRPr="008A67B9">
        <w:rPr>
          <w:lang w:val="fr-FR"/>
        </w:rPr>
        <w:t>-</w:t>
      </w:r>
      <w:r w:rsidRPr="008A67B9">
        <w:rPr>
          <w:lang w:val="fr-FR"/>
        </w:rPr>
        <w:t xml:space="preserve">mail contact: </w:t>
      </w:r>
      <w:r w:rsidR="008A67B9">
        <w:rPr>
          <w:b/>
          <w:i w:val="0"/>
          <w:lang w:val="fr-FR"/>
        </w:rPr>
        <w:t>thomas.gibaud@ens-lyon.fr</w:t>
      </w:r>
    </w:p>
    <w:p w:rsidR="00355271" w:rsidRPr="008A67B9" w:rsidRDefault="00355271" w:rsidP="001F4651">
      <w:pPr>
        <w:spacing w:after="0"/>
        <w:rPr>
          <w:lang w:val="fr-FR"/>
        </w:rPr>
      </w:pPr>
    </w:p>
    <w:p w:rsidR="0061510E" w:rsidRPr="004413B1" w:rsidRDefault="0061510E" w:rsidP="004413B1">
      <w:pPr>
        <w:spacing w:after="0"/>
        <w:rPr>
          <w:noProof/>
          <w:lang w:val="fr-FR"/>
        </w:rPr>
      </w:pPr>
    </w:p>
    <w:p w:rsidR="00A56EDA" w:rsidRDefault="008A67B9" w:rsidP="004413B1">
      <w:pPr>
        <w:spacing w:after="0"/>
        <w:rPr>
          <w:rFonts w:ascii="Helvetica" w:hAnsi="Helvetica"/>
          <w:color w:val="000000"/>
          <w:szCs w:val="20"/>
        </w:rPr>
      </w:pPr>
      <w:r>
        <w:t xml:space="preserve">Sodium </w:t>
      </w:r>
      <w:proofErr w:type="spellStart"/>
      <w:r>
        <w:t>caseinate</w:t>
      </w:r>
      <w:proofErr w:type="spellEnd"/>
      <w:r>
        <w:t xml:space="preserve"> is a milk </w:t>
      </w:r>
      <w:r>
        <w:rPr>
          <w:rFonts w:ascii="Helvetica" w:hAnsi="Helvetica"/>
          <w:color w:val="000000"/>
          <w:szCs w:val="20"/>
        </w:rPr>
        <w:t>protein which is used in pharmaceutical products and food. This protein is stable in water at pH=7</w:t>
      </w:r>
      <w:r w:rsidR="004413B1">
        <w:rPr>
          <w:rFonts w:ascii="Helvetica" w:hAnsi="Helvetica"/>
          <w:color w:val="000000"/>
          <w:szCs w:val="20"/>
        </w:rPr>
        <w:t xml:space="preserve"> due to surface charges that induce an electrostatic repulsion</w:t>
      </w:r>
      <w:r>
        <w:rPr>
          <w:rFonts w:ascii="Helvetica" w:hAnsi="Helvetica"/>
          <w:color w:val="000000"/>
          <w:szCs w:val="20"/>
        </w:rPr>
        <w:t xml:space="preserve">. </w:t>
      </w:r>
      <w:r w:rsidR="004413B1">
        <w:rPr>
          <w:rFonts w:ascii="Helvetica" w:hAnsi="Helvetica"/>
          <w:color w:val="000000"/>
          <w:szCs w:val="20"/>
        </w:rPr>
        <w:t xml:space="preserve">However, as the pH decreases and reaches this isoelectric point, </w:t>
      </w:r>
      <w:proofErr w:type="spellStart"/>
      <w:r w:rsidR="004413B1">
        <w:rPr>
          <w:rFonts w:ascii="Helvetica" w:hAnsi="Helvetica"/>
          <w:color w:val="000000"/>
          <w:szCs w:val="20"/>
        </w:rPr>
        <w:t>pI</w:t>
      </w:r>
      <w:proofErr w:type="spellEnd"/>
      <w:r w:rsidR="004413B1">
        <w:rPr>
          <w:rFonts w:ascii="Helvetica" w:hAnsi="Helvetica"/>
          <w:color w:val="000000"/>
          <w:szCs w:val="20"/>
        </w:rPr>
        <w:t xml:space="preserve">=4.6, electrostatic repulsions vanish and the Van der Waals forces induces the flocculation of the </w:t>
      </w:r>
      <w:proofErr w:type="spellStart"/>
      <w:r w:rsidR="004413B1">
        <w:rPr>
          <w:rFonts w:ascii="Helvetica" w:hAnsi="Helvetica"/>
          <w:color w:val="000000"/>
          <w:szCs w:val="20"/>
        </w:rPr>
        <w:t>caseinates</w:t>
      </w:r>
      <w:proofErr w:type="spellEnd"/>
      <w:r w:rsidR="004413B1">
        <w:rPr>
          <w:rFonts w:ascii="Helvetica" w:hAnsi="Helvetica"/>
          <w:color w:val="000000"/>
          <w:szCs w:val="20"/>
        </w:rPr>
        <w:t xml:space="preserve">. Here, we add GDL to the </w:t>
      </w:r>
      <w:proofErr w:type="spellStart"/>
      <w:r w:rsidR="004413B1">
        <w:rPr>
          <w:rFonts w:ascii="Helvetica" w:hAnsi="Helvetica"/>
          <w:color w:val="000000"/>
          <w:szCs w:val="20"/>
        </w:rPr>
        <w:t>caseinate</w:t>
      </w:r>
      <w:proofErr w:type="spellEnd"/>
      <w:r w:rsidR="004413B1">
        <w:rPr>
          <w:rFonts w:ascii="Helvetica" w:hAnsi="Helvetica"/>
          <w:color w:val="000000"/>
          <w:szCs w:val="20"/>
        </w:rPr>
        <w:t xml:space="preserve"> dispersion, a molecule that slowly and homogeneously reduces the pH from 7 to 3 and therefore leads to gelation [1]. Using a combination of rheology, X-ray scattering and confocal microscopy we study the gelation process.</w:t>
      </w:r>
    </w:p>
    <w:p w:rsidR="004413B1" w:rsidRDefault="004413B1" w:rsidP="004413B1">
      <w:pPr>
        <w:spacing w:after="0"/>
        <w:rPr>
          <w:rFonts w:asciiTheme="minorHAnsi" w:hAnsi="Cambria" w:cstheme="minorBidi"/>
          <w:color w:val="000000" w:themeColor="text1"/>
          <w:kern w:val="24"/>
          <w:sz w:val="22"/>
          <w:szCs w:val="22"/>
          <w:lang w:val="fr-FR" w:eastAsia="en-GB"/>
        </w:rPr>
      </w:pPr>
      <w:r w:rsidRPr="004413B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A63F9A" wp14:editId="04E2A75A">
                <wp:simplePos x="0" y="0"/>
                <wp:positionH relativeFrom="column">
                  <wp:posOffset>616236</wp:posOffset>
                </wp:positionH>
                <wp:positionV relativeFrom="paragraph">
                  <wp:posOffset>45720</wp:posOffset>
                </wp:positionV>
                <wp:extent cx="4512310" cy="2546350"/>
                <wp:effectExtent l="0" t="0" r="0" b="6350"/>
                <wp:wrapNone/>
                <wp:docPr id="7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310" cy="2546350"/>
                          <a:chOff x="0" y="0"/>
                          <a:chExt cx="4512731" cy="254643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7" y="98165"/>
                            <a:ext cx="2220247" cy="17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224" y="0"/>
                            <a:ext cx="2225507" cy="174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4" name="Groupe 4"/>
                        <wpg:cNvGrpSpPr>
                          <a:grpSpLocks noChangeAspect="1"/>
                        </wpg:cNvGrpSpPr>
                        <wpg:grpSpPr>
                          <a:xfrm>
                            <a:off x="160499" y="2005245"/>
                            <a:ext cx="4253449" cy="541192"/>
                            <a:chOff x="160499" y="2005245"/>
                            <a:chExt cx="9400131" cy="1196037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0000"/>
                            <a:stretch/>
                          </pic:blipFill>
                          <pic:spPr bwMode="auto">
                            <a:xfrm>
                              <a:off x="160499" y="2005245"/>
                              <a:ext cx="9109075" cy="1196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Connecteur droit 10"/>
                          <wps:cNvCnPr/>
                          <wps:spPr>
                            <a:xfrm>
                              <a:off x="8252571" y="3072825"/>
                              <a:ext cx="911016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ZoneTexte 11"/>
                          <wps:cNvSpPr txBox="1"/>
                          <wps:spPr>
                            <a:xfrm>
                              <a:off x="8110084" y="2508731"/>
                              <a:ext cx="1450546" cy="5781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413B1" w:rsidRDefault="004413B1" w:rsidP="004413B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ascii="Symbol" w:hAnsi="Symbol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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fr-FR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5" name="ZoneTexte 5"/>
                        <wps:cNvSpPr txBox="1"/>
                        <wps:spPr>
                          <a:xfrm>
                            <a:off x="0" y="98162"/>
                            <a:ext cx="374015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13B1" w:rsidRDefault="004413B1" w:rsidP="004413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lang w:val="fr-FR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ZoneTexte 13"/>
                        <wps:cNvSpPr txBox="1"/>
                        <wps:spPr>
                          <a:xfrm>
                            <a:off x="2189366" y="96160"/>
                            <a:ext cx="382905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13B1" w:rsidRDefault="004413B1" w:rsidP="004413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lang w:val="fr-FR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ZoneTexte 14"/>
                        <wps:cNvSpPr txBox="1"/>
                        <wps:spPr>
                          <a:xfrm>
                            <a:off x="175673" y="1747034"/>
                            <a:ext cx="36703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413B1" w:rsidRDefault="004413B1" w:rsidP="004413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lang w:val="fr-FR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left:0;text-align:left;margin-left:48.5pt;margin-top:3.6pt;width:355.3pt;height:200.5pt;z-index:251659264" coordsize="45127,25464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669;top:981;width:22203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jWvCAAAA2gAAAA8AAABkcnMvZG93bnJldi54bWxEj81qwzAQhO+FvIPYQG6NXB9C7UQJacAQ&#10;cqv7e1ysjWVirYQlJ87bV4VCj8PMfMNsdpPtxZWG0DlW8LTMQBA3TnfcKnh/qx6fQYSIrLF3TAru&#10;FGC3nT1ssNTuxq90rWMrEoRDiQpMjL6UMjSGLIal88TJO7vBYkxyaKUe8Jbgtpd5lq2kxY7TgkFP&#10;B0PNpR6tguCLr8/m255kZsbq4+yr/UvRK7WYT/s1iEhT/A//tY9aQQ6/V9IN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ZI1rwgAAANoAAAAPAAAAAAAAAAAAAAAAAJ8C&#10;AABkcnMvZG93bnJldi54bWxQSwUGAAAAAAQABAD3AAAAjgMAAAAA&#10;" fillcolor="#4f81bd [3204]" strokecolor="black [3213]">
                  <v:imagedata r:id="rId10" o:title=""/>
                </v:shape>
                <v:shape id="Picture 3" o:spid="_x0000_s1028" type="#_x0000_t75" style="position:absolute;left:22872;width:22255;height:17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gdbEAAAA2gAAAA8AAABkcnMvZG93bnJldi54bWxEj0FrwkAUhO8F/8PyhN6ajUpDjK5iC4Lt&#10;pTVqwNsj+0yC2bchu9X033cLhR6HmfmGWa4H04ob9a6xrGASxSCIS6sbrhQcD9unFITzyBpby6Tg&#10;mxysV6OHJWba3nlPt9xXIkDYZaig9r7LpHRlTQZdZDvi4F1sb9AH2VdS93gPcNPKaRwn0mDDYaHG&#10;jl5rKq/5l1FQvk1lmpw+Jx+7czEn/54Xzy+NUo/jYbMA4Wnw/+G/9k4rmMHvlXA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NgdbEAAAA2gAAAA8AAAAAAAAAAAAAAAAA&#10;nwIAAGRycy9kb3ducmV2LnhtbFBLBQYAAAAABAAEAPcAAACQAwAAAAA=&#10;" fillcolor="#4f81bd [3204]" strokecolor="black [3213]">
                  <v:imagedata r:id="rId11" o:title=""/>
                  <v:shadow color="#eeece1 [3214]"/>
                </v:shape>
                <v:group id="Groupe 4" o:spid="_x0000_s1029" style="position:absolute;left:1604;top:20052;width:42535;height:5412" coordorigin="1604,20052" coordsize="94001,11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o:lock v:ext="edit" aspectratio="t"/>
                  <v:shape id="Picture 2" o:spid="_x0000_s1030" type="#_x0000_t75" style="position:absolute;left:1604;top:20052;width:91091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KkuHFAAAA2gAAAA8AAABkcnMvZG93bnJldi54bWxEj0FrwkAUhO8F/8PyCl6KbhqLtNE1SKEg&#10;eJBGqT0+ss8kNPs27G5N9Ne7hYLHYWa+YZb5YFpxJucbywqepwkI4tLqhisFh/3H5BWED8gaW8uk&#10;4EIe8tXoYYmZtj1/0rkIlYgQ9hkqqEPoMil9WZNBP7UdcfRO1hkMUbpKaod9hJtWpkkylwYbjgs1&#10;dvReU/lT/BoFbbKfvXyRcdd0+7Qrrt/V5tj1So0fh/UCRKAh3MP/7Y1W8AZ/V+IN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ipLhxQAAANoAAAAPAAAAAAAAAAAAAAAA&#10;AJ8CAABkcnMvZG93bnJldi54bWxQSwUGAAAAAAQABAD3AAAAkQMAAAAA&#10;" fillcolor="#4f81bd [3204]" strokecolor="black [3213]">
                    <v:imagedata r:id="rId12" o:title="" cropbottom=".5"/>
                  </v:shape>
                  <v:line id="Connecteur droit 10" o:spid="_x0000_s1031" style="position:absolute;visibility:visible;mso-wrap-style:square" from="82525,30728" to="91635,30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9ozsIAAADbAAAADwAAAGRycy9kb3ducmV2LnhtbESPwU7DQAxE70j8w8qVeqOb5lCi0G2F&#10;oJEQF9SWD7CyJhuR9UZZtw1/jw9I3GzNeOZ5u5/jYK405T6xg/WqAEPcJt9z5+Dz3DxUYLIgexwS&#10;k4MfyrDf3d9tsfbpxke6nqQzGsK5RgdBZKytzW2giHmVRmLVvtIUUXSdOusnvGl4HGxZFBsbsWdt&#10;CDjSS6D2+3SJDuTYVtXHY2xKwddDcyn58B7YueVifn4CIzTLv/nv+s0rvtLrLzqA3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9ozsIAAADbAAAADwAAAAAAAAAAAAAA&#10;AAChAgAAZHJzL2Rvd25yZXYueG1sUEsFBgAAAAAEAAQA+QAAAJADAAAAAA==&#10;" strokecolor="black [3213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Texte 11" o:spid="_x0000_s1032" type="#_x0000_t202" style="position:absolute;left:81100;top:25087;width:14506;height:5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  <v:textbox style="mso-fit-shape-to-text:t">
                      <w:txbxContent>
                        <w:p w:rsidR="004413B1" w:rsidRDefault="004413B1" w:rsidP="004413B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  <w:lang w:val="fr-FR"/>
                            </w:rPr>
                            <w:t xml:space="preserve">10 </w:t>
                          </w:r>
                          <w:r>
                            <w:rPr>
                              <w:rFonts w:ascii="Symbol" w:hAnsi="Symbol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  <w:lang w:val="fr-FR"/>
                            </w:rPr>
                            <w:t>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  <w:lang w:val="fr-FR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ZoneTexte 5" o:spid="_x0000_s1033" type="#_x0000_t202" style="position:absolute;top:981;width:3740;height:26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<v:textbox style="mso-fit-shape-to-text:t">
                    <w:txbxContent>
                      <w:p w:rsidR="004413B1" w:rsidRDefault="004413B1" w:rsidP="004413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lang w:val="fr-FR"/>
                          </w:rPr>
                          <w:t>(a)</w:t>
                        </w:r>
                      </w:p>
                    </w:txbxContent>
                  </v:textbox>
                </v:shape>
                <v:shape id="ZoneTexte 13" o:spid="_x0000_s1034" type="#_x0000_t202" style="position:absolute;left:21893;top:961;width:3829;height:26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<v:textbox style="mso-fit-shape-to-text:t">
                    <w:txbxContent>
                      <w:p w:rsidR="004413B1" w:rsidRDefault="004413B1" w:rsidP="004413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lang w:val="fr-FR"/>
                          </w:rPr>
                          <w:t>(b)</w:t>
                        </w:r>
                      </w:p>
                    </w:txbxContent>
                  </v:textbox>
                </v:shape>
                <v:shape id="ZoneTexte 14" o:spid="_x0000_s1035" type="#_x0000_t202" style="position:absolute;left:1756;top:17470;width:3671;height:26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4413B1" w:rsidRDefault="004413B1" w:rsidP="004413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lang w:val="fr-FR"/>
                          </w:rPr>
                          <w:t>(c)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13B1" w:rsidRDefault="004413B1" w:rsidP="004413B1">
      <w:pPr>
        <w:spacing w:after="0"/>
        <w:rPr>
          <w:rFonts w:asciiTheme="minorHAnsi" w:hAnsi="Cambria" w:cstheme="minorBidi"/>
          <w:color w:val="000000" w:themeColor="text1"/>
          <w:kern w:val="24"/>
          <w:sz w:val="22"/>
          <w:szCs w:val="22"/>
          <w:lang w:val="fr-FR" w:eastAsia="en-GB"/>
        </w:rPr>
      </w:pPr>
    </w:p>
    <w:p w:rsidR="004413B1" w:rsidRDefault="004413B1" w:rsidP="004413B1">
      <w:pPr>
        <w:spacing w:after="0"/>
        <w:rPr>
          <w:rFonts w:ascii="Helvetica" w:hAnsi="Helvetica"/>
          <w:color w:val="000000"/>
          <w:szCs w:val="20"/>
        </w:rPr>
      </w:pPr>
    </w:p>
    <w:p w:rsidR="004413B1" w:rsidRDefault="004413B1" w:rsidP="004413B1">
      <w:pPr>
        <w:spacing w:after="0"/>
      </w:pPr>
    </w:p>
    <w:p w:rsidR="004413B1" w:rsidRDefault="004413B1" w:rsidP="001F4651">
      <w:pPr>
        <w:pStyle w:val="Lgende"/>
        <w:spacing w:after="0"/>
      </w:pPr>
      <w:bookmarkStart w:id="1" w:name="_Ref179171491"/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1F4651">
      <w:pPr>
        <w:pStyle w:val="Lgende"/>
        <w:spacing w:after="0"/>
      </w:pPr>
    </w:p>
    <w:p w:rsidR="004413B1" w:rsidRDefault="004413B1" w:rsidP="004413B1"/>
    <w:p w:rsidR="0021734E" w:rsidRPr="003D32E9" w:rsidRDefault="0021734E" w:rsidP="001F4651">
      <w:pPr>
        <w:pStyle w:val="Lgende"/>
        <w:spacing w:after="0"/>
      </w:pPr>
      <w:proofErr w:type="gramStart"/>
      <w:r w:rsidRPr="003D32E9">
        <w:t xml:space="preserve">Figure </w:t>
      </w:r>
      <w:bookmarkEnd w:id="1"/>
      <w:r w:rsidR="004413B1">
        <w:t>1</w:t>
      </w:r>
      <w:r w:rsidR="003D32E9">
        <w:t xml:space="preserve">: </w:t>
      </w:r>
      <w:r w:rsidR="004413B1">
        <w:t xml:space="preserve">(a) rheology: evolution of the elastic G’ and loss G’’ modulus as a function of time and </w:t>
      </w:r>
      <w:proofErr w:type="spellStart"/>
      <w:r w:rsidR="004413B1">
        <w:t>pH.</w:t>
      </w:r>
      <w:proofErr w:type="spellEnd"/>
      <w:proofErr w:type="gramEnd"/>
      <w:r w:rsidR="004413B1">
        <w:t xml:space="preserve"> (b) </w:t>
      </w:r>
      <w:proofErr w:type="spellStart"/>
      <w:r w:rsidR="004413B1">
        <w:t>Saxs</w:t>
      </w:r>
      <w:proofErr w:type="spellEnd"/>
      <w:r w:rsidR="004413B1">
        <w:t xml:space="preserve">: evolution of the scattering intensity as function of the wave number q and time.  (c) Confocal microscopy: snapshot of the gel at different times. </w:t>
      </w:r>
    </w:p>
    <w:p w:rsidR="001F4651" w:rsidRDefault="001F4651" w:rsidP="001F4651">
      <w:pPr>
        <w:spacing w:after="0"/>
        <w:rPr>
          <w:noProof/>
        </w:rPr>
      </w:pPr>
    </w:p>
    <w:p w:rsidR="00F82D91" w:rsidRPr="00F82D91" w:rsidRDefault="00F82D91" w:rsidP="001F4651">
      <w:pPr>
        <w:spacing w:after="0"/>
        <w:rPr>
          <w:noProof/>
        </w:rPr>
      </w:pPr>
    </w:p>
    <w:p w:rsidR="00050ABE" w:rsidRPr="00050ABE" w:rsidRDefault="00050ABE" w:rsidP="001F4651">
      <w:pPr>
        <w:pStyle w:val="Sous-titre"/>
        <w:spacing w:after="0"/>
      </w:pPr>
      <w:r w:rsidRPr="00050ABE">
        <w:t>References</w:t>
      </w:r>
    </w:p>
    <w:p w:rsidR="00050ABE" w:rsidRDefault="001F4651" w:rsidP="004413B1">
      <w:pPr>
        <w:pStyle w:val="References"/>
        <w:ind w:left="284" w:hanging="284"/>
      </w:pPr>
      <w:r w:rsidRPr="008F3319">
        <w:rPr>
          <w:lang w:val="en-US"/>
        </w:rPr>
        <w:t>[1]</w:t>
      </w:r>
      <w:r w:rsidRPr="008F3319">
        <w:rPr>
          <w:lang w:val="en-US"/>
        </w:rPr>
        <w:tab/>
      </w:r>
      <w:r w:rsidR="004413B1" w:rsidRPr="004413B1">
        <w:rPr>
          <w:lang w:val="en-US"/>
        </w:rPr>
        <w:t>Hierarchical wrinkling in a confined permeable biogel</w:t>
      </w:r>
      <w:r w:rsidR="004413B1">
        <w:rPr>
          <w:lang w:val="en-US"/>
        </w:rPr>
        <w:t xml:space="preserve">. </w:t>
      </w:r>
      <w:r w:rsidR="004413B1" w:rsidRPr="004413B1">
        <w:rPr>
          <w:lang w:val="en-US"/>
        </w:rPr>
        <w:t>M Leocmach, M Nespoulous, S Manneville, T Gibaud</w:t>
      </w:r>
      <w:r w:rsidR="004413B1">
        <w:rPr>
          <w:lang w:val="en-US"/>
        </w:rPr>
        <w:t xml:space="preserve">. </w:t>
      </w:r>
      <w:r w:rsidR="004413B1" w:rsidRPr="004413B1">
        <w:rPr>
          <w:lang w:val="en-US"/>
        </w:rPr>
        <w:t>Science Advances 1</w:t>
      </w:r>
      <w:r w:rsidR="004413B1">
        <w:rPr>
          <w:lang w:val="en-US"/>
        </w:rPr>
        <w:t xml:space="preserve"> (2015)</w:t>
      </w:r>
    </w:p>
    <w:p w:rsidR="00F615AC" w:rsidRDefault="00F615AC" w:rsidP="001F4651">
      <w:pPr>
        <w:pStyle w:val="References"/>
      </w:pPr>
    </w:p>
    <w:p w:rsidR="00AA5105" w:rsidRDefault="00AA5105" w:rsidP="001F4651">
      <w:pPr>
        <w:pStyle w:val="References"/>
      </w:pPr>
    </w:p>
    <w:sectPr w:rsidR="00AA5105" w:rsidSect="00CF6DF7"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B2B"/>
    <w:multiLevelType w:val="multilevel"/>
    <w:tmpl w:val="FA2C2C34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Arial" w:hAnsi="Arial" w:hint="default"/>
        <w:b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8D04D62"/>
    <w:multiLevelType w:val="multilevel"/>
    <w:tmpl w:val="B9C8C3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A72986"/>
    <w:multiLevelType w:val="multilevel"/>
    <w:tmpl w:val="00B2F496"/>
    <w:lvl w:ilvl="0">
      <w:start w:val="1"/>
      <w:numFmt w:val="decimal"/>
      <w:lvlText w:val="%1."/>
      <w:lvlJc w:val="left"/>
      <w:pPr>
        <w:ind w:left="357" w:hanging="35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Arial" w:hAnsi="Arial" w:hint="default"/>
        <w:b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57A2B73"/>
    <w:multiLevelType w:val="multilevel"/>
    <w:tmpl w:val="B886954E"/>
    <w:lvl w:ilvl="0">
      <w:start w:val="1"/>
      <w:numFmt w:val="decimal"/>
      <w:pStyle w:val="Titre1"/>
      <w:lvlText w:val="%1."/>
      <w:lvlJc w:val="left"/>
      <w:pPr>
        <w:ind w:left="357" w:hanging="357"/>
      </w:pPr>
      <w:rPr>
        <w:rFonts w:cs="Times New Roman" w:hint="default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ind w:left="567" w:hanging="567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Restart w:val="1"/>
      <w:pStyle w:val="Titre3"/>
      <w:lvlText w:val="%1.%2.%3."/>
      <w:lvlJc w:val="left"/>
      <w:pPr>
        <w:ind w:left="851" w:hanging="851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C4A0BC7"/>
    <w:multiLevelType w:val="multilevel"/>
    <w:tmpl w:val="6420B8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0FD4CD5"/>
    <w:multiLevelType w:val="multilevel"/>
    <w:tmpl w:val="27AA2B7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68963CE"/>
    <w:multiLevelType w:val="multilevel"/>
    <w:tmpl w:val="6420B8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74B7746"/>
    <w:multiLevelType w:val="multilevel"/>
    <w:tmpl w:val="E2742B9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79049F8"/>
    <w:multiLevelType w:val="hybridMultilevel"/>
    <w:tmpl w:val="31B8B3F0"/>
    <w:lvl w:ilvl="0" w:tplc="EE1E8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AA4FC5"/>
    <w:multiLevelType w:val="hybridMultilevel"/>
    <w:tmpl w:val="6B9A6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B71D8"/>
    <w:multiLevelType w:val="multilevel"/>
    <w:tmpl w:val="43DCA3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B793446"/>
    <w:multiLevelType w:val="multilevel"/>
    <w:tmpl w:val="6420B8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F4356BC"/>
    <w:multiLevelType w:val="multilevel"/>
    <w:tmpl w:val="6420B8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5FA0424A"/>
    <w:multiLevelType w:val="multilevel"/>
    <w:tmpl w:val="6CA8F2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.%2.%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7307B6A"/>
    <w:multiLevelType w:val="multilevel"/>
    <w:tmpl w:val="5504F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71563C07"/>
    <w:multiLevelType w:val="hybridMultilevel"/>
    <w:tmpl w:val="0C36B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9"/>
  </w:num>
  <w:num w:numId="4">
    <w:abstractNumId w:val="2"/>
  </w:num>
  <w:num w:numId="5">
    <w:abstractNumId w:val="8"/>
  </w:num>
  <w:num w:numId="6">
    <w:abstractNumId w:val="11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5"/>
  </w:num>
  <w:num w:numId="13">
    <w:abstractNumId w:val="14"/>
  </w:num>
  <w:num w:numId="14">
    <w:abstractNumId w:val="13"/>
  </w:num>
  <w:num w:numId="15">
    <w:abstractNumId w:val="7"/>
  </w:num>
  <w:num w:numId="16">
    <w:abstractNumId w:val="10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101"/>
    <w:rsid w:val="00000FD8"/>
    <w:rsid w:val="0000206E"/>
    <w:rsid w:val="00050ABE"/>
    <w:rsid w:val="00081754"/>
    <w:rsid w:val="000A2767"/>
    <w:rsid w:val="000A41B5"/>
    <w:rsid w:val="000A68C5"/>
    <w:rsid w:val="000F73C1"/>
    <w:rsid w:val="001167BA"/>
    <w:rsid w:val="0015325F"/>
    <w:rsid w:val="001850A4"/>
    <w:rsid w:val="001A666C"/>
    <w:rsid w:val="001B558E"/>
    <w:rsid w:val="001F4651"/>
    <w:rsid w:val="0021734E"/>
    <w:rsid w:val="00224340"/>
    <w:rsid w:val="002C3CF8"/>
    <w:rsid w:val="002D54E1"/>
    <w:rsid w:val="00313961"/>
    <w:rsid w:val="0031629B"/>
    <w:rsid w:val="00334521"/>
    <w:rsid w:val="0035441B"/>
    <w:rsid w:val="00355271"/>
    <w:rsid w:val="003770AC"/>
    <w:rsid w:val="003D32E9"/>
    <w:rsid w:val="004413B1"/>
    <w:rsid w:val="0047542E"/>
    <w:rsid w:val="004C314F"/>
    <w:rsid w:val="00522752"/>
    <w:rsid w:val="00550AF8"/>
    <w:rsid w:val="005801AD"/>
    <w:rsid w:val="005C25CC"/>
    <w:rsid w:val="0061510E"/>
    <w:rsid w:val="00650662"/>
    <w:rsid w:val="00654EB5"/>
    <w:rsid w:val="006645A8"/>
    <w:rsid w:val="00682636"/>
    <w:rsid w:val="007756B9"/>
    <w:rsid w:val="0078356F"/>
    <w:rsid w:val="00784167"/>
    <w:rsid w:val="007A1427"/>
    <w:rsid w:val="007D21B0"/>
    <w:rsid w:val="007E5FCE"/>
    <w:rsid w:val="00817F40"/>
    <w:rsid w:val="00835392"/>
    <w:rsid w:val="008471CC"/>
    <w:rsid w:val="00875609"/>
    <w:rsid w:val="008A67B9"/>
    <w:rsid w:val="008A7B01"/>
    <w:rsid w:val="008F3319"/>
    <w:rsid w:val="00930D51"/>
    <w:rsid w:val="009850EA"/>
    <w:rsid w:val="00A56EDA"/>
    <w:rsid w:val="00A716AB"/>
    <w:rsid w:val="00AA455F"/>
    <w:rsid w:val="00AA5105"/>
    <w:rsid w:val="00AD71F2"/>
    <w:rsid w:val="00B14843"/>
    <w:rsid w:val="00B176A6"/>
    <w:rsid w:val="00B22AFA"/>
    <w:rsid w:val="00B578A4"/>
    <w:rsid w:val="00B926BC"/>
    <w:rsid w:val="00BE635F"/>
    <w:rsid w:val="00C11B52"/>
    <w:rsid w:val="00C53705"/>
    <w:rsid w:val="00CE13AF"/>
    <w:rsid w:val="00CE3525"/>
    <w:rsid w:val="00CF6DF7"/>
    <w:rsid w:val="00D01D7E"/>
    <w:rsid w:val="00D2568B"/>
    <w:rsid w:val="00D435DA"/>
    <w:rsid w:val="00D50101"/>
    <w:rsid w:val="00D5211A"/>
    <w:rsid w:val="00D7050A"/>
    <w:rsid w:val="00D73B7D"/>
    <w:rsid w:val="00DD46F1"/>
    <w:rsid w:val="00DF7FC1"/>
    <w:rsid w:val="00E71A44"/>
    <w:rsid w:val="00EB768E"/>
    <w:rsid w:val="00F23E42"/>
    <w:rsid w:val="00F615AC"/>
    <w:rsid w:val="00F82D91"/>
    <w:rsid w:val="00FA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835392"/>
    <w:pPr>
      <w:spacing w:after="120"/>
      <w:jc w:val="both"/>
    </w:pPr>
    <w:rPr>
      <w:rFonts w:ascii="Arial" w:hAnsi="Arial"/>
      <w:szCs w:val="24"/>
      <w:lang w:val="en-GB" w:eastAsia="en-US"/>
    </w:rPr>
  </w:style>
  <w:style w:type="paragraph" w:styleId="Titre1">
    <w:name w:val="heading 1"/>
    <w:basedOn w:val="Normal"/>
    <w:next w:val="Normal"/>
    <w:link w:val="Titre1Car"/>
    <w:uiPriority w:val="9"/>
    <w:rsid w:val="002C3CF8"/>
    <w:pPr>
      <w:keepNext/>
      <w:numPr>
        <w:numId w:val="21"/>
      </w:numPr>
      <w:spacing w:before="360"/>
      <w:jc w:val="left"/>
      <w:outlineLvl w:val="0"/>
    </w:pPr>
    <w:rPr>
      <w:b/>
      <w:bCs/>
      <w:noProof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B22AFA"/>
    <w:pPr>
      <w:keepNext/>
      <w:numPr>
        <w:ilvl w:val="1"/>
        <w:numId w:val="21"/>
      </w:numPr>
      <w:spacing w:before="240"/>
      <w:jc w:val="left"/>
      <w:outlineLvl w:val="1"/>
    </w:pPr>
    <w:rPr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C3CF8"/>
    <w:pPr>
      <w:keepNext/>
      <w:numPr>
        <w:ilvl w:val="2"/>
        <w:numId w:val="21"/>
      </w:numPr>
      <w:spacing w:before="180"/>
      <w:jc w:val="left"/>
      <w:outlineLvl w:val="2"/>
    </w:pPr>
    <w:rPr>
      <w:b/>
      <w:bCs/>
      <w:noProof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color w:val="0000FF"/>
      <w:u w:val="single"/>
    </w:rPr>
  </w:style>
  <w:style w:type="paragraph" w:styleId="Corpsdetexte">
    <w:name w:val="Body Text"/>
    <w:basedOn w:val="Normal"/>
    <w:semiHidden/>
    <w:rPr>
      <w:rFonts w:cs="Arial"/>
      <w:noProof/>
      <w:lang w:val="en-US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val="en-GB"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835392"/>
    <w:pPr>
      <w:jc w:val="center"/>
    </w:pPr>
    <w:rPr>
      <w:b/>
      <w:bCs/>
      <w:i/>
      <w:sz w:val="16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A1427"/>
    <w:pPr>
      <w:spacing w:after="240"/>
      <w:jc w:val="left"/>
      <w:outlineLvl w:val="0"/>
    </w:pPr>
    <w:rPr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7A1427"/>
    <w:rPr>
      <w:rFonts w:ascii="Arial" w:hAnsi="Arial"/>
      <w:b/>
      <w:bCs/>
      <w:kern w:val="28"/>
      <w:sz w:val="32"/>
      <w:szCs w:val="32"/>
      <w:lang w:eastAsia="en-US"/>
    </w:rPr>
  </w:style>
  <w:style w:type="paragraph" w:customStyle="1" w:styleId="Authors">
    <w:name w:val="Authors"/>
    <w:basedOn w:val="Normal"/>
    <w:qFormat/>
    <w:rsid w:val="007A1427"/>
    <w:pPr>
      <w:spacing w:after="240"/>
      <w:jc w:val="left"/>
    </w:pPr>
    <w:rPr>
      <w:rFonts w:cs="Arial"/>
      <w:noProof/>
      <w:sz w:val="24"/>
    </w:rPr>
  </w:style>
  <w:style w:type="paragraph" w:customStyle="1" w:styleId="Affiliation">
    <w:name w:val="Affiliation"/>
    <w:basedOn w:val="Normal"/>
    <w:qFormat/>
    <w:rsid w:val="007A1427"/>
    <w:pPr>
      <w:spacing w:after="0"/>
      <w:jc w:val="left"/>
    </w:pPr>
    <w:rPr>
      <w:rFonts w:cs="Arial"/>
      <w:i/>
      <w:noProof/>
    </w:rPr>
  </w:style>
  <w:style w:type="character" w:customStyle="1" w:styleId="Titre1Car">
    <w:name w:val="Titre 1 Car"/>
    <w:link w:val="Titre1"/>
    <w:uiPriority w:val="9"/>
    <w:rsid w:val="002C3CF8"/>
    <w:rPr>
      <w:rFonts w:ascii="Arial" w:hAnsi="Arial"/>
      <w:b/>
      <w:bCs/>
      <w:noProof/>
      <w:kern w:val="32"/>
      <w:sz w:val="24"/>
      <w:szCs w:val="32"/>
      <w:lang w:eastAsia="en-US"/>
    </w:rPr>
  </w:style>
  <w:style w:type="character" w:styleId="Titredulivre">
    <w:name w:val="Book Title"/>
    <w:uiPriority w:val="33"/>
    <w:rsid w:val="00DF7FC1"/>
    <w:rPr>
      <w:b/>
      <w:bCs/>
      <w:smallCaps/>
      <w:spacing w:val="5"/>
    </w:rPr>
  </w:style>
  <w:style w:type="character" w:customStyle="1" w:styleId="Titre2Car">
    <w:name w:val="Titre 2 Car"/>
    <w:link w:val="Titre2"/>
    <w:uiPriority w:val="9"/>
    <w:rsid w:val="00B22AFA"/>
    <w:rPr>
      <w:rFonts w:ascii="Arial" w:hAnsi="Arial"/>
      <w:b/>
      <w:bCs/>
      <w:iCs/>
      <w:sz w:val="22"/>
      <w:szCs w:val="28"/>
      <w:lang w:eastAsia="en-US"/>
    </w:rPr>
  </w:style>
  <w:style w:type="paragraph" w:styleId="Paragraphedeliste">
    <w:name w:val="List Paragraph"/>
    <w:basedOn w:val="Normal"/>
    <w:uiPriority w:val="34"/>
    <w:rsid w:val="007D21B0"/>
    <w:pPr>
      <w:ind w:left="720"/>
    </w:pPr>
  </w:style>
  <w:style w:type="character" w:customStyle="1" w:styleId="Titre3Car">
    <w:name w:val="Titre 3 Car"/>
    <w:link w:val="Titre3"/>
    <w:uiPriority w:val="9"/>
    <w:rsid w:val="002C3CF8"/>
    <w:rPr>
      <w:rFonts w:ascii="Arial" w:hAnsi="Arial"/>
      <w:b/>
      <w:bCs/>
      <w:noProof/>
      <w:szCs w:val="26"/>
      <w:u w:val="single"/>
      <w:lang w:eastAsia="en-US"/>
    </w:rPr>
  </w:style>
  <w:style w:type="table" w:styleId="Grilledutableau">
    <w:name w:val="Table Grid"/>
    <w:basedOn w:val="TableauNormal"/>
    <w:uiPriority w:val="59"/>
    <w:rsid w:val="007D21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ferences">
    <w:name w:val="References"/>
    <w:basedOn w:val="Normal"/>
    <w:qFormat/>
    <w:rsid w:val="00224340"/>
    <w:pPr>
      <w:tabs>
        <w:tab w:val="left" w:pos="1134"/>
      </w:tabs>
      <w:spacing w:after="0"/>
      <w:ind w:left="720" w:hanging="720"/>
    </w:pPr>
    <w:rPr>
      <w:noProof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A1427"/>
    <w:pPr>
      <w:spacing w:after="60"/>
      <w:jc w:val="left"/>
      <w:outlineLvl w:val="1"/>
    </w:pPr>
    <w:rPr>
      <w:rFonts w:ascii="Cambria" w:hAnsi="Cambria"/>
      <w:b/>
      <w:sz w:val="24"/>
    </w:rPr>
  </w:style>
  <w:style w:type="character" w:customStyle="1" w:styleId="Sous-titreCar">
    <w:name w:val="Sous-titre Car"/>
    <w:link w:val="Sous-titre"/>
    <w:uiPriority w:val="11"/>
    <w:rsid w:val="007A1427"/>
    <w:rPr>
      <w:rFonts w:ascii="Cambria" w:eastAsia="Times New Roman" w:hAnsi="Cambria" w:cs="Times New Roman"/>
      <w:b/>
      <w:sz w:val="24"/>
      <w:szCs w:val="24"/>
      <w:lang w:eastAsia="en-US"/>
    </w:rPr>
  </w:style>
  <w:style w:type="character" w:styleId="Marquedecommentaire">
    <w:name w:val="annotation reference"/>
    <w:uiPriority w:val="99"/>
    <w:semiHidden/>
    <w:unhideWhenUsed/>
    <w:rsid w:val="0035527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5271"/>
    <w:rPr>
      <w:szCs w:val="20"/>
    </w:rPr>
  </w:style>
  <w:style w:type="character" w:customStyle="1" w:styleId="CommentaireCar">
    <w:name w:val="Commentaire Car"/>
    <w:link w:val="Commentaire"/>
    <w:uiPriority w:val="99"/>
    <w:semiHidden/>
    <w:rsid w:val="00355271"/>
    <w:rPr>
      <w:rFonts w:ascii="Arial" w:hAnsi="Arial"/>
      <w:lang w:val="en-GB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527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55271"/>
    <w:rPr>
      <w:rFonts w:ascii="Arial" w:hAnsi="Arial"/>
      <w:b/>
      <w:bCs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61510E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character" w:customStyle="1" w:styleId="institution">
    <w:name w:val="institution"/>
    <w:basedOn w:val="Policepardfaut"/>
    <w:rsid w:val="008A67B9"/>
  </w:style>
  <w:style w:type="character" w:customStyle="1" w:styleId="country">
    <w:name w:val="country"/>
    <w:basedOn w:val="Policepardfaut"/>
    <w:rsid w:val="008A67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835392"/>
    <w:pPr>
      <w:spacing w:after="120"/>
      <w:jc w:val="both"/>
    </w:pPr>
    <w:rPr>
      <w:rFonts w:ascii="Arial" w:hAnsi="Arial"/>
      <w:szCs w:val="24"/>
      <w:lang w:val="en-GB" w:eastAsia="en-US"/>
    </w:rPr>
  </w:style>
  <w:style w:type="paragraph" w:styleId="Titre1">
    <w:name w:val="heading 1"/>
    <w:basedOn w:val="Normal"/>
    <w:next w:val="Normal"/>
    <w:link w:val="Titre1Car"/>
    <w:uiPriority w:val="9"/>
    <w:rsid w:val="002C3CF8"/>
    <w:pPr>
      <w:keepNext/>
      <w:numPr>
        <w:numId w:val="21"/>
      </w:numPr>
      <w:spacing w:before="360"/>
      <w:jc w:val="left"/>
      <w:outlineLvl w:val="0"/>
    </w:pPr>
    <w:rPr>
      <w:b/>
      <w:bCs/>
      <w:noProof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B22AFA"/>
    <w:pPr>
      <w:keepNext/>
      <w:numPr>
        <w:ilvl w:val="1"/>
        <w:numId w:val="21"/>
      </w:numPr>
      <w:spacing w:before="240"/>
      <w:jc w:val="left"/>
      <w:outlineLvl w:val="1"/>
    </w:pPr>
    <w:rPr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C3CF8"/>
    <w:pPr>
      <w:keepNext/>
      <w:numPr>
        <w:ilvl w:val="2"/>
        <w:numId w:val="21"/>
      </w:numPr>
      <w:spacing w:before="180"/>
      <w:jc w:val="left"/>
      <w:outlineLvl w:val="2"/>
    </w:pPr>
    <w:rPr>
      <w:b/>
      <w:bCs/>
      <w:noProof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color w:val="0000FF"/>
      <w:u w:val="single"/>
    </w:rPr>
  </w:style>
  <w:style w:type="paragraph" w:styleId="Corpsdetexte">
    <w:name w:val="Body Text"/>
    <w:basedOn w:val="Normal"/>
    <w:semiHidden/>
    <w:rPr>
      <w:rFonts w:cs="Arial"/>
      <w:noProof/>
      <w:lang w:val="en-US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val="en-GB"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835392"/>
    <w:pPr>
      <w:jc w:val="center"/>
    </w:pPr>
    <w:rPr>
      <w:b/>
      <w:bCs/>
      <w:i/>
      <w:sz w:val="16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A1427"/>
    <w:pPr>
      <w:spacing w:after="240"/>
      <w:jc w:val="left"/>
      <w:outlineLvl w:val="0"/>
    </w:pPr>
    <w:rPr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7A1427"/>
    <w:rPr>
      <w:rFonts w:ascii="Arial" w:hAnsi="Arial"/>
      <w:b/>
      <w:bCs/>
      <w:kern w:val="28"/>
      <w:sz w:val="32"/>
      <w:szCs w:val="32"/>
      <w:lang w:eastAsia="en-US"/>
    </w:rPr>
  </w:style>
  <w:style w:type="paragraph" w:customStyle="1" w:styleId="Authors">
    <w:name w:val="Authors"/>
    <w:basedOn w:val="Normal"/>
    <w:qFormat/>
    <w:rsid w:val="007A1427"/>
    <w:pPr>
      <w:spacing w:after="240"/>
      <w:jc w:val="left"/>
    </w:pPr>
    <w:rPr>
      <w:rFonts w:cs="Arial"/>
      <w:noProof/>
      <w:sz w:val="24"/>
    </w:rPr>
  </w:style>
  <w:style w:type="paragraph" w:customStyle="1" w:styleId="Affiliation">
    <w:name w:val="Affiliation"/>
    <w:basedOn w:val="Normal"/>
    <w:qFormat/>
    <w:rsid w:val="007A1427"/>
    <w:pPr>
      <w:spacing w:after="0"/>
      <w:jc w:val="left"/>
    </w:pPr>
    <w:rPr>
      <w:rFonts w:cs="Arial"/>
      <w:i/>
      <w:noProof/>
    </w:rPr>
  </w:style>
  <w:style w:type="character" w:customStyle="1" w:styleId="Titre1Car">
    <w:name w:val="Titre 1 Car"/>
    <w:link w:val="Titre1"/>
    <w:uiPriority w:val="9"/>
    <w:rsid w:val="002C3CF8"/>
    <w:rPr>
      <w:rFonts w:ascii="Arial" w:hAnsi="Arial"/>
      <w:b/>
      <w:bCs/>
      <w:noProof/>
      <w:kern w:val="32"/>
      <w:sz w:val="24"/>
      <w:szCs w:val="32"/>
      <w:lang w:eastAsia="en-US"/>
    </w:rPr>
  </w:style>
  <w:style w:type="character" w:styleId="Titredulivre">
    <w:name w:val="Book Title"/>
    <w:uiPriority w:val="33"/>
    <w:rsid w:val="00DF7FC1"/>
    <w:rPr>
      <w:b/>
      <w:bCs/>
      <w:smallCaps/>
      <w:spacing w:val="5"/>
    </w:rPr>
  </w:style>
  <w:style w:type="character" w:customStyle="1" w:styleId="Titre2Car">
    <w:name w:val="Titre 2 Car"/>
    <w:link w:val="Titre2"/>
    <w:uiPriority w:val="9"/>
    <w:rsid w:val="00B22AFA"/>
    <w:rPr>
      <w:rFonts w:ascii="Arial" w:hAnsi="Arial"/>
      <w:b/>
      <w:bCs/>
      <w:iCs/>
      <w:sz w:val="22"/>
      <w:szCs w:val="28"/>
      <w:lang w:eastAsia="en-US"/>
    </w:rPr>
  </w:style>
  <w:style w:type="paragraph" w:styleId="Paragraphedeliste">
    <w:name w:val="List Paragraph"/>
    <w:basedOn w:val="Normal"/>
    <w:uiPriority w:val="34"/>
    <w:rsid w:val="007D21B0"/>
    <w:pPr>
      <w:ind w:left="720"/>
    </w:pPr>
  </w:style>
  <w:style w:type="character" w:customStyle="1" w:styleId="Titre3Car">
    <w:name w:val="Titre 3 Car"/>
    <w:link w:val="Titre3"/>
    <w:uiPriority w:val="9"/>
    <w:rsid w:val="002C3CF8"/>
    <w:rPr>
      <w:rFonts w:ascii="Arial" w:hAnsi="Arial"/>
      <w:b/>
      <w:bCs/>
      <w:noProof/>
      <w:szCs w:val="26"/>
      <w:u w:val="single"/>
      <w:lang w:eastAsia="en-US"/>
    </w:rPr>
  </w:style>
  <w:style w:type="table" w:styleId="Grilledutableau">
    <w:name w:val="Table Grid"/>
    <w:basedOn w:val="TableauNormal"/>
    <w:uiPriority w:val="59"/>
    <w:rsid w:val="007D21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ferences">
    <w:name w:val="References"/>
    <w:basedOn w:val="Normal"/>
    <w:qFormat/>
    <w:rsid w:val="00224340"/>
    <w:pPr>
      <w:tabs>
        <w:tab w:val="left" w:pos="1134"/>
      </w:tabs>
      <w:spacing w:after="0"/>
      <w:ind w:left="720" w:hanging="720"/>
    </w:pPr>
    <w:rPr>
      <w:noProof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A1427"/>
    <w:pPr>
      <w:spacing w:after="60"/>
      <w:jc w:val="left"/>
      <w:outlineLvl w:val="1"/>
    </w:pPr>
    <w:rPr>
      <w:rFonts w:ascii="Cambria" w:hAnsi="Cambria"/>
      <w:b/>
      <w:sz w:val="24"/>
    </w:rPr>
  </w:style>
  <w:style w:type="character" w:customStyle="1" w:styleId="Sous-titreCar">
    <w:name w:val="Sous-titre Car"/>
    <w:link w:val="Sous-titre"/>
    <w:uiPriority w:val="11"/>
    <w:rsid w:val="007A1427"/>
    <w:rPr>
      <w:rFonts w:ascii="Cambria" w:eastAsia="Times New Roman" w:hAnsi="Cambria" w:cs="Times New Roman"/>
      <w:b/>
      <w:sz w:val="24"/>
      <w:szCs w:val="24"/>
      <w:lang w:eastAsia="en-US"/>
    </w:rPr>
  </w:style>
  <w:style w:type="character" w:styleId="Marquedecommentaire">
    <w:name w:val="annotation reference"/>
    <w:uiPriority w:val="99"/>
    <w:semiHidden/>
    <w:unhideWhenUsed/>
    <w:rsid w:val="0035527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5271"/>
    <w:rPr>
      <w:szCs w:val="20"/>
    </w:rPr>
  </w:style>
  <w:style w:type="character" w:customStyle="1" w:styleId="CommentaireCar">
    <w:name w:val="Commentaire Car"/>
    <w:link w:val="Commentaire"/>
    <w:uiPriority w:val="99"/>
    <w:semiHidden/>
    <w:rsid w:val="00355271"/>
    <w:rPr>
      <w:rFonts w:ascii="Arial" w:hAnsi="Arial"/>
      <w:lang w:val="en-GB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527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55271"/>
    <w:rPr>
      <w:rFonts w:ascii="Arial" w:hAnsi="Arial"/>
      <w:b/>
      <w:bCs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61510E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character" w:customStyle="1" w:styleId="institution">
    <w:name w:val="institution"/>
    <w:basedOn w:val="Policepardfaut"/>
    <w:rsid w:val="008A67B9"/>
  </w:style>
  <w:style w:type="character" w:customStyle="1" w:styleId="country">
    <w:name w:val="country"/>
    <w:basedOn w:val="Policepardfaut"/>
    <w:rsid w:val="008A6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rien.SETACEU\AppData\Local\Microsoft\Windows\Temporary%20Internet%20Files\Content.Outlook\DN6VWWSE\Extended%20abstract%20templat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31854-B0A4-4E18-8FE9-B29391218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Extended abstract template</Template>
  <TotalTime>0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Extended abstract for the SETAC Europe 14th LCA CSS to be held in Göteborg, Sweden</vt:lpstr>
      <vt:lpstr>Extended abstract for the SETAC Europe 14th LCA CSS to be held in Göteborg, Sweden</vt:lpstr>
      <vt:lpstr>Extended abstract for the SETAC Europe 14th LCA CSS to be held in Göteborg, Sweden</vt:lpstr>
    </vt:vector>
  </TitlesOfParts>
  <Company>Setac Europe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abstract for the SETAC Europe 14th LCA CSS to be held in Göteborg, Sweden</dc:title>
  <dc:creator>katrien</dc:creator>
  <cp:lastModifiedBy>Thomas gibaud</cp:lastModifiedBy>
  <cp:revision>2</cp:revision>
  <cp:lastPrinted>2015-07-16T11:21:00Z</cp:lastPrinted>
  <dcterms:created xsi:type="dcterms:W3CDTF">2018-12-21T09:06:00Z</dcterms:created>
  <dcterms:modified xsi:type="dcterms:W3CDTF">2018-12-21T09:06:00Z</dcterms:modified>
</cp:coreProperties>
</file>